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E22" w:rsidRDefault="00BD4F93">
      <w:pPr>
        <w:pStyle w:val="Title"/>
        <w:ind w:left="634" w:right="634"/>
      </w:pPr>
      <w:r>
        <w:rPr>
          <w:noProof/>
          <w:lang w:eastAsia="en-US"/>
        </w:rPr>
        <w:pict>
          <v:group id="Text border lines" o:spid="_x0000_s1026" alt="Background Design Element" style="position:absolute;left:0;text-align:left;margin-left:0;margin-top:126pt;width:505.45pt;height:51.85pt;z-index:-251642369;mso-position-horizontal:center;mso-position-horizontal-relative:page;mso-position-vertical-relative:page;mso-width-relative:margin;mso-height-relative:margin" coordsize="80126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" o:allowincell="f">
            <v:group id="Group 28" o:spid="_x0000_s1027" style="position:absolute;width:24577;height:6573" coordsize="19518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line id="Straight Connector 7" o:spid="_x0000_s1028" style="position:absolute;visibility:visible;mso-wrap-style:square" from="0,0" to="1770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 strokecolor="#a18f8f [1951]"/>
              <v:line id="Straight Connector 10" o:spid="_x0000_s1029" style="position:absolute;visibility:visible;mso-wrap-style:square" from="0,6557" to="19518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 strokecolor="#a18f8f [1951]"/>
            </v:group>
            <v:group id="Group 29" o:spid="_x0000_s1030" style="position:absolute;left:51756;width:28370;height:6578" coordorigin="-6155" coordsize="28369,6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line id="Straight Connector 24" o:spid="_x0000_s1031" style="position:absolute;visibility:visible;mso-wrap-style:square" from="-643,0" to="2214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 strokecolor="#a18f8f [1951]"/>
              <v:line id="Straight Connector 25" o:spid="_x0000_s1032" style="position:absolute;visibility:visible;mso-wrap-style:square" from="-6155,6567" to="22214,6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 strokecolor="#a18f8f [1951]"/>
            </v:group>
            <w10:wrap anchorx="page" anchory="page"/>
          </v:group>
        </w:pict>
      </w:r>
      <w:r w:rsidR="009975E4">
        <w:t>DC Motor Lab Achievment</w:t>
      </w:r>
      <w:r>
        <w:rPr>
          <w:noProof/>
          <w:lang w:eastAsia="en-US"/>
        </w:rPr>
        <w:pict>
          <v:group id="Background" o:spid="_x0000_s1038" alt="Background Graphic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ays" o:spid="_x0000_s1041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<v:imagedata r:id="rId9" o:title=""/>
              <v:path arrowok="t"/>
            </v:shape>
            <v:shape id="Black border" o:spid="_x0000_s1040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<v:imagedata r:id="rId10" o:title=""/>
              <v:path arrowok="t"/>
            </v:shape>
            <v:rect id="Rectangular border" o:spid="_x0000_s103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ukMUA&#10;AADaAAAADwAAAGRycy9kb3ducmV2LnhtbESPQWvCQBSE74X+h+UVepG6UVBKzCql2tJDFWrF80v2&#10;mcRk34bsJsZ/3xWEHoeZ+YZJVoOpRU+tKy0rmIwjEMSZ1SXnCg6/Hy+vIJxH1lhbJgVXcrBaPj4k&#10;GGt74R/q9z4XAcIuRgWF900spcsKMujGtiEO3sm2Bn2QbS51i5cAN7WcRtFcGiw5LBTY0HtBWbXv&#10;jILuPD9253T7We36yWi9Sb+bauqUen4a3hYgPA3+P3xvf2kFM7hdCT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e6QxQAAANoAAAAPAAAAAAAAAAAAAAAAAJgCAABkcnMv&#10;ZG93bnJldi54bWxQSwUGAAAAAAQABAD1AAAAigMAAAAA&#10;" filled="f" strokecolor="#de5823 [3207]" strokeweight="6.5pt">
              <v:textbox>
                <w:txbxContent>
                  <w:p w:rsidR="00010E22" w:rsidRDefault="00010E22"/>
                </w:txbxContent>
              </v:textbox>
            </v:rect>
            <w10:wrap anchorx="page" anchory="page"/>
          </v:group>
        </w:pict>
      </w:r>
    </w:p>
    <w:p w:rsidR="00010E22" w:rsidRDefault="009975E4">
      <w:pPr>
        <w:pStyle w:val="Name"/>
      </w:pPr>
      <w:r>
        <w:t>Joe Student</w:t>
      </w:r>
    </w:p>
    <w:p w:rsidR="00010E22" w:rsidRDefault="009975E4">
      <w:r>
        <w:t>Is hereby recognized for outstanding engineering achievement for</w:t>
      </w:r>
    </w:p>
    <w:p w:rsidR="00010E22" w:rsidRDefault="009975E4">
      <w:pPr>
        <w:pStyle w:val="Organization"/>
        <w:spacing w:after="0"/>
      </w:pPr>
      <w:r>
        <w:t>Fastest DC MOtor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05"/>
        <w:gridCol w:w="810"/>
        <w:gridCol w:w="810"/>
        <w:gridCol w:w="7947"/>
      </w:tblGrid>
      <w:tr w:rsidR="00010E22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47AC4040D3214BA5928650B65A4DEC2A"/>
            </w:placeholder>
            <w:docPartList>
              <w:docPartGallery w:val="Quick Parts"/>
              <w:docPartCategory w:val=" Award"/>
            </w:docPartList>
          </w:sdtPr>
          <w:sdtContent>
            <w:tc>
              <w:tcPr>
                <w:tcW w:w="3105" w:type="dxa"/>
                <w:vAlign w:val="center"/>
              </w:tcPr>
              <w:p w:rsidR="00010E22" w:rsidRDefault="00BD4F93">
                <w:pPr>
                  <w:spacing w:after="0" w:line="240" w:lineRule="auto"/>
                </w:pPr>
                <w:r>
                  <w:rPr>
                    <w:noProof/>
                  </w:rPr>
                </w:r>
                <w:r>
                  <w:rPr>
                    <w:noProof/>
                  </w:rPr>
                  <w:pict>
                    <v:group id="Group 6" o:spid="_x0000_s1033" alt="Award seal graphic" style="width:149pt;height:149pt;mso-position-horizontal-relative:char;mso-position-vertical-relative:line" coordsize="18923,18923">
                      <v:group id="Seal" o:spid="_x0000_s1035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shape id="Seal Shape" o:spid="_x0000_s1037" alt="Award seal shape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RYMMA&#10;AADaAAAADwAAAGRycy9kb3ducmV2LnhtbESPzWrDMBCE74W+g9hCbo1cB5rEiWxKIZCEUsjvebG2&#10;tltrZSTFcd++KgRyHGbmG2ZZDKYVPTnfWFbwMk5AEJdWN1wpOB5WzzMQPiBrbC2Tgl/yUOSPD0vM&#10;tL3yjvp9qESEsM9QQR1Cl0npy5oM+rHtiKP3ZZ3BEKWrpHZ4jXDTyjRJXqXBhuNCjR2911T+7C9G&#10;wSRNt4ftx6w6T8On26xJfp9WvVKjp+FtASLQEO7hW3utFczh/0q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tRYMMAAADaAAAADwAAAAAAAAAAAAAAAACYAgAAZHJzL2Rv&#10;d25yZXYueG1sUEsFBgAAAAAEAAQA9QAAAIg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de5823 [3207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36" type="#_x0000_t75" alt="Award seal texture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2g4zBAAAA2wAAAA8AAABkcnMvZG93bnJldi54bWxET91qwjAUvh/4DuEIu1sTB3OuaypSJpsM&#10;BXUPcGjO2mJzUppo69sbYbC78/H9nmw52lZcqPeNYw2zRIEgLp1puNLwc1w/LUD4gGywdUwaruRh&#10;mU8eMkyNG3hPl0OoRAxhn6KGOoQuldKXNVn0ieuII/freoshwr6SpschhttWPis1lxYbjg01dlTU&#10;VJ4OZ6vhk44fu+2run5vXqqAb6oYOl9o/TgdV+8gAo3hX/zn/jJx/gzuv8QDZH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2g4zBAAAA2wAAAA8AAAAAAAAAAAAAAAAAnwIA&#10;AGRycy9kb3ducmV2LnhtbFBLBQYAAAAABAAEAPcAAACNAwAAAAA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" o:spid="_x0000_s1034" type="#_x0000_t75" alt="Star icon" style="position:absolute;left:3810;top:4143;width:1123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QEbAAAAA2wAAAA8AAABkcnMvZG93bnJldi54bWxET81qwkAQvhd8h2UKvTW7tdBKdBUVStuD&#10;h655gCE7JsHsbMiuMfr0XUHwNh/f7yxWo2vFQH1oPGt4yxQI4tLbhisNxf7rdQYiRGSLrWfScKEA&#10;q+XkaYG59Wf+o8HESqQQDjlqqGPscilDWZPDkPmOOHEH3zuMCfaVtD2eU7hr5VSpD+mw4dRQY0fb&#10;msqjOTkNw87Q++ZTmUIxXUuqfsfvfaf1y/O4noOINMaH+O7+sWn+FG6/p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2xARsAAAADbAAAADwAAAAAAAAAAAAAAAACfAgAA&#10;ZHJzL2Rvd25yZXYueG1sUEsFBgAAAAAEAAQA9wAAAIwDAAAAAA==&#10;">
                        <v:imagedata r:id="rId12" o:title="Star icon"/>
                        <v:path arrowok="t"/>
                      </v:shape>
                      <w10:wrap type="none"/>
                      <w10:anchorlock/>
                    </v:group>
                  </w:pict>
                </w:r>
              </w:p>
            </w:tc>
          </w:sdtContent>
        </w:sdt>
        <w:tc>
          <w:tcPr>
            <w:tcW w:w="810" w:type="dxa"/>
          </w:tcPr>
          <w:p w:rsidR="00010E22" w:rsidRDefault="00010E22">
            <w:pPr>
              <w:spacing w:after="0" w:line="240" w:lineRule="auto"/>
            </w:pPr>
          </w:p>
        </w:tc>
        <w:tc>
          <w:tcPr>
            <w:tcW w:w="810" w:type="dxa"/>
          </w:tcPr>
          <w:p w:rsidR="00010E22" w:rsidRDefault="00010E22">
            <w:pPr>
              <w:spacing w:after="0" w:line="240" w:lineRule="auto"/>
            </w:pPr>
          </w:p>
        </w:tc>
        <w:tc>
          <w:tcPr>
            <w:tcW w:w="7947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298"/>
              <w:gridCol w:w="5649"/>
            </w:tblGrid>
            <w:tr w:rsidR="00010E22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010E22" w:rsidRDefault="009975E4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E75624A6C3AB40E6B3EF7C2D42D0DB39"/>
                  </w:placeholder>
                  <w:temporary/>
                  <w:showingPlcHdr/>
                </w:sdtPr>
                <w:sdtContent>
                  <w:tc>
                    <w:tcPr>
                      <w:tcW w:w="6192" w:type="dxa"/>
                      <w:vAlign w:val="bottom"/>
                    </w:tcPr>
                    <w:p w:rsidR="00010E22" w:rsidRDefault="009975E4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010E2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010E22" w:rsidRDefault="009975E4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889BD450A32944C180E31F27C8346FB3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6192" w:type="dxa"/>
                      <w:vAlign w:val="bottom"/>
                    </w:tcPr>
                    <w:p w:rsidR="00010E22" w:rsidRDefault="009975E4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010E22" w:rsidRDefault="00010E22">
            <w:pPr>
              <w:spacing w:after="0" w:line="240" w:lineRule="auto"/>
            </w:pPr>
          </w:p>
        </w:tc>
        <w:bookmarkStart w:id="0" w:name="_GoBack"/>
        <w:bookmarkEnd w:id="0"/>
      </w:tr>
    </w:tbl>
    <w:p w:rsidR="00010E22" w:rsidRDefault="00010E22"/>
    <w:sectPr w:rsidR="00010E22" w:rsidSect="00BD4F93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5E4" w:rsidRDefault="009975E4">
      <w:pPr>
        <w:spacing w:after="0" w:line="240" w:lineRule="auto"/>
      </w:pPr>
      <w:r>
        <w:separator/>
      </w:r>
    </w:p>
  </w:endnote>
  <w:endnote w:type="continuationSeparator" w:id="0">
    <w:p w:rsidR="009975E4" w:rsidRDefault="00997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5E4" w:rsidRDefault="009975E4">
      <w:pPr>
        <w:spacing w:after="0" w:line="240" w:lineRule="auto"/>
      </w:pPr>
      <w:r>
        <w:separator/>
      </w:r>
    </w:p>
  </w:footnote>
  <w:footnote w:type="continuationSeparator" w:id="0">
    <w:p w:rsidR="009975E4" w:rsidRDefault="00997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975E4"/>
    <w:rsid w:val="00010E22"/>
    <w:rsid w:val="002236BA"/>
    <w:rsid w:val="009975E4"/>
    <w:rsid w:val="00BD4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F93"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rsid w:val="00BD4F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4F93"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DE5823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rsid w:val="00BD4F93"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rsid w:val="00BD4F93"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sid w:val="00BD4F93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F93"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D4F93"/>
    <w:rPr>
      <w:color w:val="808080"/>
    </w:rPr>
  </w:style>
  <w:style w:type="table" w:styleId="TableGrid">
    <w:name w:val="Table Grid"/>
    <w:basedOn w:val="TableNormal"/>
    <w:uiPriority w:val="59"/>
    <w:rsid w:val="00BD4F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rsid w:val="00BD4F93"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BD4F93"/>
    <w:rPr>
      <w:rFonts w:asciiTheme="majorHAnsi" w:eastAsiaTheme="majorEastAsia" w:hAnsiTheme="majorHAnsi" w:cstheme="majorBidi"/>
      <w:b/>
      <w:bCs/>
      <w:caps/>
      <w:sz w:val="68"/>
      <w:szCs w:val="68"/>
    </w:rPr>
  </w:style>
  <w:style w:type="paragraph" w:customStyle="1" w:styleId="Organization">
    <w:name w:val="Organization"/>
    <w:basedOn w:val="Normal"/>
    <w:uiPriority w:val="1"/>
    <w:qFormat/>
    <w:rsid w:val="00BD4F93"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rsid w:val="00BD4F93"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BD4F93"/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4F93"/>
    <w:rPr>
      <w:rFonts w:asciiTheme="majorHAnsi" w:eastAsiaTheme="majorEastAsia" w:hAnsiTheme="majorHAnsi" w:cstheme="majorBidi"/>
      <w:color w:val="DE5823" w:themeColor="accent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%20Jones\AppData\Roaming\Microsoft\Templates\Team%20spiri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7AC4040D3214BA5928650B65A4DE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EBEA0-D038-4451-A764-C5C910AF3050}"/>
      </w:docPartPr>
      <w:docPartBody>
        <w:p w:rsidR="00026ACE" w:rsidRDefault="00026ACE">
          <w:pPr>
            <w:pStyle w:val="47AC4040D3214BA5928650B65A4DEC2A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E75624A6C3AB40E6B3EF7C2D42D0D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7E7FB-1FF8-402A-BC5A-1800938DDF48}"/>
      </w:docPartPr>
      <w:docPartBody>
        <w:p w:rsidR="00026ACE" w:rsidRDefault="00026ACE">
          <w:pPr>
            <w:pStyle w:val="E75624A6C3AB40E6B3EF7C2D42D0DB39"/>
          </w:pPr>
          <w:r>
            <w:t>[Signatory name(s)]</w:t>
          </w:r>
        </w:p>
      </w:docPartBody>
    </w:docPart>
    <w:docPart>
      <w:docPartPr>
        <w:name w:val="889BD450A32944C180E31F27C8346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95B6D-9463-425D-A451-B1C86DA4E8FA}"/>
      </w:docPartPr>
      <w:docPartBody>
        <w:p w:rsidR="00026ACE" w:rsidRDefault="00026ACE">
          <w:pPr>
            <w:pStyle w:val="889BD450A32944C180E31F27C8346FB3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 w:insDel="0" w:inkAnnotations="0"/>
  <w:defaultTabStop w:val="720"/>
  <w:characterSpacingControl w:val="doNotCompress"/>
  <w:compat>
    <w:useFELayout/>
  </w:compat>
  <w:rsids>
    <w:rsidRoot w:val="00026ACE"/>
    <w:rsid w:val="00026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A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66E29316754B45BB7510FF1C8FB838">
    <w:name w:val="E966E29316754B45BB7510FF1C8FB838"/>
    <w:rsid w:val="00026ACE"/>
  </w:style>
  <w:style w:type="paragraph" w:customStyle="1" w:styleId="51154C4643C7434582881FD415948C5E">
    <w:name w:val="51154C4643C7434582881FD415948C5E"/>
    <w:rsid w:val="00026ACE"/>
  </w:style>
  <w:style w:type="paragraph" w:customStyle="1" w:styleId="B18507AE24254C7884290A2D88FE5905">
    <w:name w:val="B18507AE24254C7884290A2D88FE5905"/>
    <w:rsid w:val="00026ACE"/>
  </w:style>
  <w:style w:type="character" w:styleId="PlaceholderText">
    <w:name w:val="Placeholder Text"/>
    <w:basedOn w:val="DefaultParagraphFont"/>
    <w:uiPriority w:val="99"/>
    <w:semiHidden/>
    <w:rsid w:val="00026ACE"/>
    <w:rPr>
      <w:color w:val="808080"/>
    </w:rPr>
  </w:style>
  <w:style w:type="paragraph" w:customStyle="1" w:styleId="47AC4040D3214BA5928650B65A4DEC2A">
    <w:name w:val="47AC4040D3214BA5928650B65A4DEC2A"/>
    <w:rsid w:val="00026ACE"/>
  </w:style>
  <w:style w:type="paragraph" w:customStyle="1" w:styleId="E75624A6C3AB40E6B3EF7C2D42D0DB39">
    <w:name w:val="E75624A6C3AB40E6B3EF7C2D42D0DB39"/>
    <w:rsid w:val="00026ACE"/>
  </w:style>
  <w:style w:type="paragraph" w:customStyle="1" w:styleId="889BD450A32944C180E31F27C8346FB3">
    <w:name w:val="889BD450A32944C180E31F27C8346FB3"/>
    <w:rsid w:val="00026AC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A2E28-09BB-4E5C-B8E8-39C253F602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129F72-B714-44CA-AEB0-081F844B3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Team spirit award certificate</Template>
  <TotalTime>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 Jones</dc:creator>
  <cp:lastModifiedBy>hdoughty</cp:lastModifiedBy>
  <cp:revision>2</cp:revision>
  <dcterms:created xsi:type="dcterms:W3CDTF">2017-05-10T15:28:00Z</dcterms:created>
  <dcterms:modified xsi:type="dcterms:W3CDTF">2017-05-10T15:28:00Z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TC034566279991</vt:lpwstr>
  </property>
</Properties>
</file>